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2C" w:rsidRDefault="00966E2C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 w:rsidR="00966E2C" w:rsidRDefault="00966E2C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《建筑工程保险风险管理标准（征求意见稿）》</w:t>
      </w:r>
    </w:p>
    <w:p w:rsidR="00966E2C" w:rsidRDefault="00966E2C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4"/>
        <w:gridCol w:w="1339"/>
        <w:gridCol w:w="607"/>
        <w:gridCol w:w="2577"/>
        <w:gridCol w:w="757"/>
        <w:gridCol w:w="917"/>
        <w:gridCol w:w="1509"/>
      </w:tblGrid>
      <w:tr w:rsidR="00966E2C">
        <w:trPr>
          <w:cantSplit/>
          <w:trHeight w:val="20"/>
        </w:trPr>
        <w:tc>
          <w:tcPr>
            <w:tcW w:w="747" w:type="pct"/>
            <w:vMerge w:val="restart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739" w:type="pct"/>
            <w:vMerge w:val="restart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1422" w:type="pct"/>
            <w:vMerge w:val="restart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833" w:type="pct"/>
            <w:vAlign w:val="center"/>
          </w:tcPr>
          <w:p w:rsidR="00966E2C" w:rsidRDefault="00966E2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66E2C">
        <w:trPr>
          <w:cantSplit/>
          <w:trHeight w:val="20"/>
        </w:trPr>
        <w:tc>
          <w:tcPr>
            <w:tcW w:w="747" w:type="pct"/>
            <w:vMerge/>
            <w:vAlign w:val="center"/>
          </w:tcPr>
          <w:p w:rsidR="00966E2C" w:rsidRDefault="00966E2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9" w:type="pct"/>
            <w:vMerge/>
            <w:vAlign w:val="center"/>
          </w:tcPr>
          <w:p w:rsidR="00966E2C" w:rsidRDefault="00966E2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/>
            <w:vAlign w:val="center"/>
          </w:tcPr>
          <w:p w:rsidR="00966E2C" w:rsidRDefault="00966E2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pct"/>
            <w:vMerge/>
            <w:vAlign w:val="center"/>
          </w:tcPr>
          <w:p w:rsidR="00966E2C" w:rsidRDefault="00966E2C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966E2C" w:rsidRDefault="00966E2C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833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966E2C">
        <w:tc>
          <w:tcPr>
            <w:tcW w:w="747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2496" w:type="pct"/>
            <w:gridSpan w:val="3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833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66E2C">
        <w:tc>
          <w:tcPr>
            <w:tcW w:w="5000" w:type="pct"/>
            <w:gridSpan w:val="7"/>
            <w:vAlign w:val="center"/>
          </w:tcPr>
          <w:p w:rsidR="00966E2C" w:rsidRDefault="00966E2C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66E2C">
        <w:tc>
          <w:tcPr>
            <w:tcW w:w="747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2914" w:type="pct"/>
            <w:gridSpan w:val="4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1339" w:type="pct"/>
            <w:gridSpan w:val="2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966E2C">
        <w:trPr>
          <w:cantSplit/>
          <w:trHeight w:val="1122"/>
        </w:trPr>
        <w:tc>
          <w:tcPr>
            <w:tcW w:w="747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966E2C">
        <w:trPr>
          <w:cantSplit/>
          <w:trHeight w:val="1116"/>
        </w:trPr>
        <w:tc>
          <w:tcPr>
            <w:tcW w:w="747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966E2C">
        <w:trPr>
          <w:cantSplit/>
          <w:trHeight w:val="1116"/>
        </w:trPr>
        <w:tc>
          <w:tcPr>
            <w:tcW w:w="747" w:type="pct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 w:rsidR="00966E2C" w:rsidRDefault="00966E2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966E2C" w:rsidRDefault="00966E2C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966E2C" w:rsidRDefault="00966E2C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6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15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966E2C" w:rsidRDefault="00966E2C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z w:val="28"/>
          <w:szCs w:val="28"/>
        </w:rPr>
        <w:t>上海市徐汇区石龙路</w:t>
      </w:r>
      <w:r>
        <w:rPr>
          <w:rFonts w:ascii="仿宋_GB2312" w:eastAsia="仿宋_GB2312" w:hAnsi="宋体" w:cs="仿宋_GB2312"/>
          <w:sz w:val="28"/>
          <w:szCs w:val="28"/>
        </w:rPr>
        <w:t>951</w:t>
      </w:r>
      <w:r>
        <w:rPr>
          <w:rFonts w:ascii="仿宋_GB2312" w:eastAsia="仿宋_GB2312" w:hAnsi="宋体" w:cs="仿宋_GB2312" w:hint="eastAsia"/>
          <w:sz w:val="28"/>
          <w:szCs w:val="28"/>
        </w:rPr>
        <w:t>号美通科创空间</w:t>
      </w:r>
      <w:r>
        <w:rPr>
          <w:rFonts w:ascii="仿宋_GB2312" w:eastAsia="仿宋_GB2312" w:hAnsi="宋体" w:cs="仿宋_GB2312"/>
          <w:sz w:val="28"/>
          <w:szCs w:val="28"/>
        </w:rPr>
        <w:t>221</w:t>
      </w:r>
      <w:r>
        <w:rPr>
          <w:rFonts w:ascii="仿宋_GB2312" w:eastAsia="仿宋_GB2312" w:hAnsi="宋体" w:cs="仿宋_GB2312" w:hint="eastAsia"/>
          <w:sz w:val="28"/>
          <w:szCs w:val="28"/>
        </w:rPr>
        <w:t>室</w:t>
      </w:r>
    </w:p>
    <w:p w:rsidR="00966E2C" w:rsidRDefault="00966E2C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  <w:r>
        <w:rPr>
          <w:rFonts w:ascii="仿宋_GB2312" w:eastAsia="仿宋_GB2312" w:hAnsi="宋体" w:cs="仿宋_GB2312" w:hint="eastAsia"/>
          <w:sz w:val="28"/>
          <w:szCs w:val="28"/>
        </w:rPr>
        <w:t>胡旭东</w:t>
      </w:r>
    </w:p>
    <w:p w:rsidR="00966E2C" w:rsidRDefault="00966E2C"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 xml:space="preserve"> 17717309336     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:rsidR="00966E2C" w:rsidRDefault="00966E2C"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ascii="仿宋_GB2312" w:eastAsia="仿宋_GB2312" w:cs="仿宋_GB2312" w:hint="eastAsia"/>
          <w:sz w:val="28"/>
          <w:szCs w:val="28"/>
          <w:lang w:val="de-DE"/>
        </w:rPr>
        <w:t>：</w:t>
      </w:r>
      <w:r>
        <w:rPr>
          <w:rFonts w:ascii="仿宋_GB2312" w:eastAsia="仿宋_GB2312" w:cs="仿宋_GB2312"/>
          <w:sz w:val="28"/>
          <w:szCs w:val="28"/>
          <w:lang w:val="de-DE"/>
        </w:rPr>
        <w:t xml:space="preserve"> </w:t>
      </w:r>
      <w:r>
        <w:rPr>
          <w:rFonts w:eastAsia="仿宋_GB2312"/>
          <w:sz w:val="28"/>
          <w:szCs w:val="28"/>
          <w:lang w:val="de-DE"/>
        </w:rPr>
        <w:t>sh-huxd@sabxjs.com</w:t>
      </w:r>
    </w:p>
    <w:sectPr w:rsidR="00966E2C" w:rsidSect="006056D9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52D9C"/>
    <w:rsid w:val="00064217"/>
    <w:rsid w:val="000646DF"/>
    <w:rsid w:val="0008035E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40E6E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2F7"/>
    <w:rsid w:val="001E7E08"/>
    <w:rsid w:val="00214D2C"/>
    <w:rsid w:val="0021605F"/>
    <w:rsid w:val="002174FE"/>
    <w:rsid w:val="0022479B"/>
    <w:rsid w:val="002263B1"/>
    <w:rsid w:val="00226C1D"/>
    <w:rsid w:val="002274ED"/>
    <w:rsid w:val="00236456"/>
    <w:rsid w:val="002451BB"/>
    <w:rsid w:val="0024676A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674"/>
    <w:rsid w:val="003F6E67"/>
    <w:rsid w:val="003F6E95"/>
    <w:rsid w:val="003F7A6D"/>
    <w:rsid w:val="00400BA3"/>
    <w:rsid w:val="0040255C"/>
    <w:rsid w:val="0041355B"/>
    <w:rsid w:val="0044174E"/>
    <w:rsid w:val="00473957"/>
    <w:rsid w:val="004752D1"/>
    <w:rsid w:val="0047548D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467B9"/>
    <w:rsid w:val="00560F50"/>
    <w:rsid w:val="0056171E"/>
    <w:rsid w:val="00572691"/>
    <w:rsid w:val="005843B0"/>
    <w:rsid w:val="00587106"/>
    <w:rsid w:val="005C4D46"/>
    <w:rsid w:val="005E3135"/>
    <w:rsid w:val="005F0F23"/>
    <w:rsid w:val="005F7121"/>
    <w:rsid w:val="006056D9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1406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9F5"/>
    <w:rsid w:val="0083267A"/>
    <w:rsid w:val="00842428"/>
    <w:rsid w:val="00846358"/>
    <w:rsid w:val="00854BBE"/>
    <w:rsid w:val="008555DD"/>
    <w:rsid w:val="008729C5"/>
    <w:rsid w:val="00890D5A"/>
    <w:rsid w:val="0089570B"/>
    <w:rsid w:val="008A21FF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6E2C"/>
    <w:rsid w:val="009679E1"/>
    <w:rsid w:val="0097481B"/>
    <w:rsid w:val="009A27C8"/>
    <w:rsid w:val="009B3BF8"/>
    <w:rsid w:val="009C0E12"/>
    <w:rsid w:val="009C4372"/>
    <w:rsid w:val="009D3535"/>
    <w:rsid w:val="009D6540"/>
    <w:rsid w:val="009D765F"/>
    <w:rsid w:val="009E3BD1"/>
    <w:rsid w:val="009E45BB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C2B8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75117"/>
    <w:rsid w:val="00C7591E"/>
    <w:rsid w:val="00C92430"/>
    <w:rsid w:val="00CA7D88"/>
    <w:rsid w:val="00CC1395"/>
    <w:rsid w:val="00CC22FC"/>
    <w:rsid w:val="00CC5AB1"/>
    <w:rsid w:val="00CE27DD"/>
    <w:rsid w:val="00CE671F"/>
    <w:rsid w:val="00CF0823"/>
    <w:rsid w:val="00D00D59"/>
    <w:rsid w:val="00D24F8B"/>
    <w:rsid w:val="00D26A00"/>
    <w:rsid w:val="00D30286"/>
    <w:rsid w:val="00D4625E"/>
    <w:rsid w:val="00D56CC0"/>
    <w:rsid w:val="00D638BE"/>
    <w:rsid w:val="00D66453"/>
    <w:rsid w:val="00D73A4D"/>
    <w:rsid w:val="00D826F7"/>
    <w:rsid w:val="00D876D6"/>
    <w:rsid w:val="00D96D99"/>
    <w:rsid w:val="00DA0F0F"/>
    <w:rsid w:val="00DB0996"/>
    <w:rsid w:val="00DB141E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92FD2"/>
    <w:rsid w:val="00F97768"/>
    <w:rsid w:val="00FA2B03"/>
    <w:rsid w:val="00FB065E"/>
    <w:rsid w:val="00FC1750"/>
    <w:rsid w:val="00FE08F6"/>
    <w:rsid w:val="00FE7F8B"/>
    <w:rsid w:val="08C4133A"/>
    <w:rsid w:val="0AED416E"/>
    <w:rsid w:val="18A848CD"/>
    <w:rsid w:val="19944BC5"/>
    <w:rsid w:val="1EF928FE"/>
    <w:rsid w:val="1F9107FE"/>
    <w:rsid w:val="23D660F9"/>
    <w:rsid w:val="3B113144"/>
    <w:rsid w:val="41C10186"/>
    <w:rsid w:val="4BA970BC"/>
    <w:rsid w:val="4ECA08D5"/>
    <w:rsid w:val="5055102E"/>
    <w:rsid w:val="55D13EA4"/>
    <w:rsid w:val="5669335E"/>
    <w:rsid w:val="58AD2F6B"/>
    <w:rsid w:val="64676CF5"/>
    <w:rsid w:val="680C5563"/>
    <w:rsid w:val="6EC65F00"/>
    <w:rsid w:val="70866782"/>
    <w:rsid w:val="796E23F4"/>
    <w:rsid w:val="7CA6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6D9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56D9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056D9"/>
    <w:rPr>
      <w:rFonts w:ascii="黑体" w:eastAsia="黑体" w:hAnsi="黑体" w:cs="黑体"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rsid w:val="006056D9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056D9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605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056D9"/>
    <w:rPr>
      <w:sz w:val="18"/>
      <w:szCs w:val="18"/>
    </w:rPr>
  </w:style>
  <w:style w:type="character" w:styleId="Hyperlink">
    <w:name w:val="Hyperlink"/>
    <w:basedOn w:val="DefaultParagraphFont"/>
    <w:uiPriority w:val="99"/>
    <w:rsid w:val="006056D9"/>
    <w:rPr>
      <w:color w:val="auto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6056D9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</Words>
  <Characters>223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江兆尧</cp:lastModifiedBy>
  <cp:revision>39</cp:revision>
  <cp:lastPrinted>2021-05-13T01:32:00Z</cp:lastPrinted>
  <dcterms:created xsi:type="dcterms:W3CDTF">2018-12-11T00:27:00Z</dcterms:created>
  <dcterms:modified xsi:type="dcterms:W3CDTF">2021-05-13T05:18:00Z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C5604755810641D49FB60D50F38387D4</vt:lpwstr>
  </property>
</Properties>
</file>